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F90453" w:rsidRDefault="00D20AF4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2835"/>
      </w:tblGrid>
      <w:tr w:rsidR="007548B0" w:rsidTr="00B53C37">
        <w:trPr>
          <w:trHeight w:val="3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B53C37" w:rsidRDefault="00B53C37" w:rsidP="004F4C76">
            <w:pPr>
              <w:rPr>
                <w:b/>
                <w:bCs/>
                <w:rtl/>
              </w:rPr>
            </w:pPr>
            <w:r w:rsidRPr="00B53C37">
              <w:rPr>
                <w:rFonts w:hint="cs"/>
                <w:b/>
                <w:bCs/>
                <w:rtl/>
              </w:rPr>
              <w:t>משרד הבריאות</w:t>
            </w:r>
          </w:p>
        </w:tc>
      </w:tr>
      <w:tr w:rsidR="007548B0" w:rsidTr="00B53C37">
        <w:trPr>
          <w:trHeight w:val="3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7C4A53" w:rsidP="00B53C37">
            <w:pPr>
              <w:rPr>
                <w:rtl/>
              </w:rPr>
            </w:pPr>
            <w:r>
              <w:rPr>
                <w:rFonts w:hint="cs"/>
                <w:rtl/>
              </w:rPr>
              <w:t>אגף מערכות מידע ומחשוב</w:t>
            </w:r>
          </w:p>
        </w:tc>
      </w:tr>
      <w:tr w:rsidR="007548B0" w:rsidTr="00B53C37">
        <w:trPr>
          <w:trHeight w:val="3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4F4C7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4F4C7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Default="001E01D8" w:rsidP="002F3EF4">
            <w:r>
              <w:rPr>
                <w:rFonts w:hint="cs"/>
                <w:rtl/>
              </w:rPr>
              <w:t>‏</w:t>
            </w:r>
            <w:r w:rsidR="002F3EF4">
              <w:t>06/11</w:t>
            </w:r>
            <w:r w:rsidR="004F4C76">
              <w:t>/2</w:t>
            </w:r>
            <w:r w:rsidR="002F3EF4">
              <w:t>2</w:t>
            </w:r>
          </w:p>
        </w:tc>
      </w:tr>
    </w:tbl>
    <w:p w:rsidR="00332AFB" w:rsidRDefault="00D20AF4" w:rsidP="00222867">
      <w:pPr>
        <w:rPr>
          <w:rtl/>
        </w:rPr>
      </w:pPr>
    </w:p>
    <w:p w:rsidR="00222867" w:rsidRDefault="00D20AF4" w:rsidP="00222867">
      <w:pPr>
        <w:rPr>
          <w:rtl/>
        </w:rPr>
      </w:pPr>
    </w:p>
    <w:p w:rsidR="00222867" w:rsidRDefault="00D20AF4" w:rsidP="00222867">
      <w:pPr>
        <w:rPr>
          <w:rtl/>
        </w:rPr>
      </w:pPr>
    </w:p>
    <w:p w:rsidR="00222867" w:rsidRDefault="00D20AF4" w:rsidP="00222867">
      <w:pPr>
        <w:rPr>
          <w:rtl/>
        </w:rPr>
      </w:pPr>
    </w:p>
    <w:p w:rsidR="00222867" w:rsidRDefault="00D20AF4" w:rsidP="00222867">
      <w:pPr>
        <w:rPr>
          <w:rtl/>
        </w:rPr>
      </w:pPr>
    </w:p>
    <w:p w:rsidR="00222867" w:rsidRDefault="00D20AF4" w:rsidP="00222867">
      <w:pPr>
        <w:rPr>
          <w:rtl/>
        </w:rPr>
      </w:pPr>
    </w:p>
    <w:p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222867" w:rsidRDefault="00D20AF4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:rsidR="00222867" w:rsidRPr="00AF57E9" w:rsidRDefault="009B6B29" w:rsidP="00675430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:rsidR="00222867" w:rsidRPr="00AF57E9" w:rsidRDefault="00D20AF4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E630D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6401F5" w:rsidTr="008653E4">
        <w:trPr>
          <w:trHeight w:val="452"/>
        </w:trPr>
        <w:tc>
          <w:tcPr>
            <w:tcW w:w="9019" w:type="dxa"/>
            <w:tcBorders>
              <w:bottom w:val="single" w:sz="4" w:space="0" w:color="auto"/>
            </w:tcBorders>
          </w:tcPr>
          <w:p w:rsidR="00AF6639" w:rsidRPr="00AF6639" w:rsidRDefault="00AF6639" w:rsidP="00AF6639">
            <w:pPr>
              <w:spacing w:line="276" w:lineRule="auto"/>
              <w:rPr>
                <w:rFonts w:ascii="Arial" w:hAnsi="Arial"/>
                <w:b/>
                <w:sz w:val="22"/>
                <w:szCs w:val="22"/>
              </w:rPr>
            </w:pP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במרפאות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לוינסקי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וחיפה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מופעלת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מערכת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לניהול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הפעילות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האדמיניסטרטיבית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והקלינית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במרפאה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שפותחה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ע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>"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י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חברת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אלעד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פתרונות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מחשוב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2001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בע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>"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מ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(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להלן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>: "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החברה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")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ומבוססת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על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מוצר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החברה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– "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קמיליון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". </w:t>
            </w:r>
          </w:p>
          <w:p w:rsidR="006401F5" w:rsidRPr="0053500C" w:rsidRDefault="00AF6639" w:rsidP="004F4C76">
            <w:pPr>
              <w:spacing w:line="276" w:lineRule="auto"/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השירות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הנדרש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הינו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המשך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התקשרות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עם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החברה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לשם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תחזוקת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המערכת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עבור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AF6639">
              <w:rPr>
                <w:rFonts w:ascii="Arial" w:hAnsi="Arial" w:hint="cs"/>
                <w:b/>
                <w:sz w:val="22"/>
                <w:szCs w:val="22"/>
                <w:rtl/>
              </w:rPr>
              <w:t>שנת</w:t>
            </w:r>
            <w:r w:rsidRPr="00AF6639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005067">
              <w:rPr>
                <w:rFonts w:ascii="Arial" w:hAnsi="Arial" w:hint="cs"/>
                <w:b/>
                <w:sz w:val="22"/>
                <w:szCs w:val="22"/>
                <w:rtl/>
              </w:rPr>
              <w:t>202</w:t>
            </w:r>
            <w:r w:rsidR="004F4C76">
              <w:rPr>
                <w:rFonts w:ascii="Arial" w:hAnsi="Arial" w:hint="cs"/>
                <w:b/>
                <w:sz w:val="22"/>
                <w:szCs w:val="22"/>
                <w:rtl/>
              </w:rPr>
              <w:t>2</w:t>
            </w:r>
            <w:r w:rsidR="00B32A3E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</w:p>
        </w:tc>
      </w:tr>
    </w:tbl>
    <w:p w:rsidR="00222867" w:rsidRPr="00AF57E9" w:rsidRDefault="00D20AF4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222867" w:rsidRPr="00AF57E9" w:rsidRDefault="009B6B29" w:rsidP="00675430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:rsidR="00222867" w:rsidRPr="00AF57E9" w:rsidRDefault="00D20AF4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222867" w:rsidRPr="00AF57E9" w:rsidRDefault="00D20AF4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Tr="00222867">
        <w:tc>
          <w:tcPr>
            <w:tcW w:w="3085" w:type="dxa"/>
            <w:hideMark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22867" w:rsidRPr="00AF57E9" w:rsidRDefault="007C4A53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E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222867" w:rsidRPr="00AF57E9" w:rsidRDefault="00D20AF4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D20AF4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C0265D" w:rsidTr="007C4A53">
        <w:tc>
          <w:tcPr>
            <w:tcW w:w="2675" w:type="dxa"/>
            <w:shd w:val="clear" w:color="auto" w:fill="E6E6E6"/>
            <w:hideMark/>
          </w:tcPr>
          <w:p w:rsidR="00C0265D" w:rsidRPr="00AF57E9" w:rsidRDefault="00C0265D" w:rsidP="006C29C2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344" w:type="dxa"/>
            <w:gridSpan w:val="2"/>
          </w:tcPr>
          <w:p w:rsidR="00C0265D" w:rsidRPr="009D0AF4" w:rsidRDefault="00AF6639" w:rsidP="00C0265D">
            <w:pPr>
              <w:bidi w:val="0"/>
              <w:jc w:val="right"/>
            </w:pPr>
            <w:r w:rsidRPr="00AF6639">
              <w:rPr>
                <w:rFonts w:hint="cs"/>
                <w:rtl/>
              </w:rPr>
              <w:t>אלעד</w:t>
            </w:r>
            <w:r w:rsidRPr="00AF6639">
              <w:rPr>
                <w:rtl/>
              </w:rPr>
              <w:t xml:space="preserve"> </w:t>
            </w:r>
            <w:r w:rsidRPr="00AF6639">
              <w:rPr>
                <w:rFonts w:hint="cs"/>
                <w:rtl/>
              </w:rPr>
              <w:t>פתרונות</w:t>
            </w:r>
            <w:r w:rsidRPr="00AF6639">
              <w:rPr>
                <w:rtl/>
              </w:rPr>
              <w:t xml:space="preserve"> </w:t>
            </w:r>
            <w:r w:rsidRPr="00AF6639">
              <w:rPr>
                <w:rFonts w:hint="cs"/>
                <w:rtl/>
              </w:rPr>
              <w:t>מחשוב</w:t>
            </w:r>
            <w:r w:rsidRPr="00AF6639">
              <w:rPr>
                <w:rtl/>
              </w:rPr>
              <w:t xml:space="preserve"> 2001 </w:t>
            </w:r>
            <w:r w:rsidRPr="00AF6639">
              <w:rPr>
                <w:rFonts w:hint="cs"/>
                <w:rtl/>
              </w:rPr>
              <w:t>בע</w:t>
            </w:r>
            <w:r w:rsidRPr="00AF6639">
              <w:rPr>
                <w:rtl/>
              </w:rPr>
              <w:t>"</w:t>
            </w:r>
            <w:r w:rsidRPr="00AF6639">
              <w:rPr>
                <w:rFonts w:hint="cs"/>
                <w:rtl/>
              </w:rPr>
              <w:t>מ</w:t>
            </w:r>
          </w:p>
        </w:tc>
      </w:tr>
      <w:tr w:rsidR="00C0265D" w:rsidTr="007C4A53">
        <w:tc>
          <w:tcPr>
            <w:tcW w:w="2675" w:type="dxa"/>
            <w:shd w:val="clear" w:color="auto" w:fill="E6E6E6"/>
            <w:hideMark/>
          </w:tcPr>
          <w:p w:rsidR="00C0265D" w:rsidRPr="00AF57E9" w:rsidRDefault="00C0265D" w:rsidP="006C29C2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C0265D" w:rsidRPr="00AF57E9" w:rsidRDefault="00C0265D" w:rsidP="006C29C2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344" w:type="dxa"/>
            <w:gridSpan w:val="2"/>
          </w:tcPr>
          <w:p w:rsidR="00C0265D" w:rsidRPr="009D0AF4" w:rsidRDefault="00AF6639" w:rsidP="00C0265D">
            <w:pPr>
              <w:bidi w:val="0"/>
              <w:jc w:val="right"/>
            </w:pPr>
            <w:r w:rsidRPr="00AF6639">
              <w:t>513149179</w:t>
            </w:r>
          </w:p>
        </w:tc>
      </w:tr>
      <w:tr w:rsidR="00AF6639" w:rsidTr="00C0265D">
        <w:tc>
          <w:tcPr>
            <w:tcW w:w="2675" w:type="dxa"/>
            <w:shd w:val="clear" w:color="auto" w:fill="E6E6E6"/>
            <w:hideMark/>
          </w:tcPr>
          <w:p w:rsidR="00AF6639" w:rsidRPr="00AF57E9" w:rsidRDefault="00AF663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347" w:type="dxa"/>
          </w:tcPr>
          <w:p w:rsidR="00AF6639" w:rsidRPr="00547E0B" w:rsidRDefault="00AF6639" w:rsidP="0066788C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r w:rsidRPr="00547E0B">
              <w:rPr>
                <w:rFonts w:ascii="Arial" w:hAnsi="Arial"/>
                <w:b/>
                <w:sz w:val="28"/>
                <w:szCs w:val="28"/>
              </w:rPr>
              <w:sym w:font="Wingdings" w:char="F078"/>
            </w:r>
            <w:r w:rsidRPr="00547E0B">
              <w:rPr>
                <w:rFonts w:ascii="Arial" w:hAnsi="Arial"/>
                <w:b/>
                <w:sz w:val="28"/>
                <w:szCs w:val="28"/>
              </w:rPr>
              <w:t xml:space="preserve">     </w:t>
            </w:r>
            <w:r w:rsidRPr="00547E0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2997" w:type="dxa"/>
          </w:tcPr>
          <w:p w:rsidR="00AF6639" w:rsidRPr="00547E0B" w:rsidRDefault="00AF6639" w:rsidP="0066788C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r w:rsidRPr="00547E0B">
              <w:rPr>
                <w:rFonts w:ascii="Arial" w:hAnsi="Arial"/>
                <w:b/>
                <w:sz w:val="28"/>
                <w:szCs w:val="28"/>
              </w:rPr>
              <w:sym w:font="Wingdings" w:char="F072"/>
            </w:r>
            <w:r w:rsidRPr="00547E0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AF6639" w:rsidTr="007C4A53">
        <w:tc>
          <w:tcPr>
            <w:tcW w:w="2675" w:type="dxa"/>
            <w:shd w:val="clear" w:color="auto" w:fill="E6E6E6"/>
            <w:hideMark/>
          </w:tcPr>
          <w:p w:rsidR="00AF6639" w:rsidRPr="004F4C76" w:rsidRDefault="00AF663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</w:rPr>
            </w:pPr>
            <w:r w:rsidRPr="004F4C76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344" w:type="dxa"/>
            <w:gridSpan w:val="2"/>
          </w:tcPr>
          <w:p w:rsidR="00AF6639" w:rsidRPr="009D0AF4" w:rsidRDefault="002F3EF4" w:rsidP="002F3EF4">
            <w:pPr>
              <w:rPr>
                <w:rtl/>
              </w:rPr>
            </w:pPr>
            <w:r>
              <w:rPr>
                <w:rFonts w:hint="cs"/>
                <w:rtl/>
              </w:rPr>
              <w:t>140</w:t>
            </w:r>
            <w:r w:rsidR="004F4C76">
              <w:rPr>
                <w:rFonts w:hint="cs"/>
                <w:rtl/>
              </w:rPr>
              <w:t>,000 ש"ח</w:t>
            </w:r>
          </w:p>
        </w:tc>
      </w:tr>
      <w:tr w:rsidR="00AF6639" w:rsidTr="007C4A53">
        <w:tc>
          <w:tcPr>
            <w:tcW w:w="2675" w:type="dxa"/>
            <w:shd w:val="clear" w:color="auto" w:fill="E6E6E6"/>
            <w:hideMark/>
          </w:tcPr>
          <w:p w:rsidR="00AF6639" w:rsidRPr="004F4C76" w:rsidRDefault="00AF6639" w:rsidP="007C4A53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</w:rPr>
            </w:pPr>
            <w:r w:rsidRPr="004F4C76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344" w:type="dxa"/>
            <w:gridSpan w:val="2"/>
          </w:tcPr>
          <w:p w:rsidR="00AF6639" w:rsidRDefault="00FE2D5F" w:rsidP="002F3EF4"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01</w:t>
            </w:r>
            <w:r w:rsidRPr="00C27C1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/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01</w:t>
            </w:r>
            <w:r w:rsidRPr="00C27C1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/202</w:t>
            </w:r>
            <w:r w:rsidR="002F3EF4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3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C27C1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-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31</w:t>
            </w:r>
            <w:r w:rsidRPr="00C27C1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/12/20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2</w:t>
            </w:r>
            <w:r w:rsidR="002F3EF4">
              <w:rPr>
                <w:rFonts w:hint="cs"/>
                <w:rtl/>
              </w:rPr>
              <w:t>3</w:t>
            </w:r>
          </w:p>
        </w:tc>
      </w:tr>
    </w:tbl>
    <w:p w:rsidR="00222867" w:rsidRPr="00AF57E9" w:rsidRDefault="00D20AF4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:rsidR="00222867" w:rsidRPr="00AF57E9" w:rsidRDefault="00D20AF4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:rsidR="00222867" w:rsidRPr="00AF57E9" w:rsidRDefault="00D20AF4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AF6639" w:rsidRPr="0053500C" w:rsidTr="0066788C">
        <w:tc>
          <w:tcPr>
            <w:tcW w:w="9286" w:type="dxa"/>
          </w:tcPr>
          <w:p w:rsidR="00AF6639" w:rsidRPr="00547E0B" w:rsidRDefault="00AF6639" w:rsidP="0066788C">
            <w:pPr>
              <w:spacing w:line="360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למיטב ידיעתי, </w:t>
            </w:r>
            <w:r w:rsidRPr="00D62537">
              <w:rPr>
                <w:rFonts w:ascii="Arial" w:hAnsi="Arial" w:hint="cs"/>
                <w:b/>
                <w:sz w:val="22"/>
                <w:szCs w:val="22"/>
                <w:rtl/>
              </w:rPr>
              <w:t>חברת אלעד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פתרונות מחשוב</w:t>
            </w:r>
            <w:r w:rsidRPr="00DB5613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2001 בע"מ הינה בעלת התוכנה ובעלת זכות הקניין הרוחני בקוד המקור של התוכנה ועל כן עולה בגדר הספק היחיד אשר </w:t>
            </w:r>
            <w:r w:rsidRPr="00547E0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יכול לספק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ה</w:t>
            </w:r>
            <w:r w:rsidRPr="00547E0B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שירותים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המבוקשים.</w:t>
            </w:r>
          </w:p>
        </w:tc>
      </w:tr>
    </w:tbl>
    <w:p w:rsidR="00AF6639" w:rsidRPr="00813E93" w:rsidRDefault="00AF6639" w:rsidP="00AF6639">
      <w:pPr>
        <w:numPr>
          <w:ilvl w:val="12"/>
          <w:numId w:val="0"/>
        </w:numPr>
        <w:ind w:left="283" w:hanging="283"/>
        <w:rPr>
          <w:rFonts w:ascii="Arial" w:hAnsi="Arial"/>
          <w:b/>
          <w:sz w:val="22"/>
          <w:szCs w:val="22"/>
          <w:rtl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222867" w:rsidRPr="00AF57E9" w:rsidRDefault="00D20AF4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:rsidTr="003C6E5C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867" w:rsidRPr="00AF57E9" w:rsidRDefault="001E01D8" w:rsidP="003C6E5C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חיים ברכה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867" w:rsidRPr="00AF57E9" w:rsidRDefault="001E01D8" w:rsidP="003C6E5C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מנהל פרויקטים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1E01D8" w:rsidP="00B07843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</w:rPr>
              <w:drawing>
                <wp:inline distT="0" distB="0" distL="0" distR="0" wp14:anchorId="439E2193" wp14:editId="439E2194">
                  <wp:extent cx="1118090" cy="436678"/>
                  <wp:effectExtent l="0" t="0" r="6350" b="1905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B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8906" cy="4409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222867" w:rsidRDefault="00D20AF4" w:rsidP="00222867">
      <w:pPr>
        <w:rPr>
          <w:rtl/>
        </w:rPr>
      </w:pPr>
    </w:p>
    <w:p w:rsidR="00572407" w:rsidRPr="00572407" w:rsidRDefault="00572407" w:rsidP="0057240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בהתאם לסעיף 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2.7.4.3.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להוראת תכ"מ 7.3.6.2 שכותרתה "בחינת קיומם של ספקים ומיזמים" (מהדורה 07, תת מהדורה 01) והואיל ובעל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הסמכות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המקצועית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במשרד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אינו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עובד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מדינה, הנני מאשר בחתימתי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האמור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הדעת, לאחר שוידאתי כי כותב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חתום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תצהיר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בדבר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העדר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ניגוד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עניינים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.</w:t>
      </w:r>
    </w:p>
    <w:p w:rsidR="00572407" w:rsidRDefault="00572407" w:rsidP="00572407">
      <w:pPr>
        <w:rPr>
          <w:rtl/>
        </w:rPr>
      </w:pP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4"/>
        <w:gridCol w:w="3380"/>
        <w:gridCol w:w="3276"/>
      </w:tblGrid>
      <w:tr w:rsidR="00B07843" w:rsidRPr="00AF57E9" w:rsidTr="003C6E5C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843" w:rsidRPr="0053500C" w:rsidRDefault="003F541D" w:rsidP="003C6E5C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אתי מלאייב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843" w:rsidRPr="0053500C" w:rsidRDefault="00B07843" w:rsidP="003C6E5C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 רכש והתקשרויות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843" w:rsidRPr="00AF57E9" w:rsidRDefault="003F541D" w:rsidP="00B07843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bookmarkStart w:id="0" w:name="_GoBack"/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</w:rPr>
              <w:drawing>
                <wp:inline distT="0" distB="0" distL="0" distR="0">
                  <wp:extent cx="1943099" cy="619125"/>
                  <wp:effectExtent l="0" t="0" r="635" b="0"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חתימה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6545" cy="6202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B07843" w:rsidRPr="00AF57E9" w:rsidTr="00254A8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שם </w:t>
            </w:r>
            <w:r>
              <w:rPr>
                <w:rFonts w:asciiTheme="minorBidi" w:hAnsiTheme="minorBidi" w:cstheme="minorBidi" w:hint="cs"/>
                <w:bCs/>
                <w:sz w:val="21"/>
                <w:szCs w:val="21"/>
                <w:rtl/>
              </w:rPr>
              <w:t>מלא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6D5BB8"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rtl/>
              </w:rPr>
              <w:t>חתימה</w:t>
            </w:r>
          </w:p>
        </w:tc>
      </w:tr>
    </w:tbl>
    <w:p w:rsidR="00572407" w:rsidRPr="00817FBA" w:rsidRDefault="00572407" w:rsidP="00572407"/>
    <w:sectPr w:rsidR="00572407" w:rsidRPr="00817FBA" w:rsidSect="00DE4C1B">
      <w:headerReference w:type="default" r:id="rId13"/>
      <w:footerReference w:type="default" r:id="rId14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0AF4" w:rsidRDefault="00D20AF4">
      <w:r>
        <w:separator/>
      </w:r>
    </w:p>
  </w:endnote>
  <w:endnote w:type="continuationSeparator" w:id="0">
    <w:p w:rsidR="00D20AF4" w:rsidRDefault="00D20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3F541D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3F541D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D20AF4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E678BB" w:rsidRPr="00354861" w:rsidRDefault="00D20AF4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0AF4" w:rsidRDefault="00D20AF4">
      <w:r>
        <w:separator/>
      </w:r>
    </w:p>
  </w:footnote>
  <w:footnote w:type="continuationSeparator" w:id="0">
    <w:p w:rsidR="00D20AF4" w:rsidRDefault="00D20A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439E21C9" wp14:editId="439E21CA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D20AF4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Default="00D20AF4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D84715" w:rsidRDefault="00D20AF4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D84715" w:rsidRDefault="00D20AF4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D20AF4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D84715" w:rsidRDefault="00D20AF4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:rsidR="00E678BB" w:rsidRPr="00D84715" w:rsidRDefault="00D20AF4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61149E4"/>
    <w:multiLevelType w:val="hybridMultilevel"/>
    <w:tmpl w:val="A8901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D3568"/>
    <w:multiLevelType w:val="hybridMultilevel"/>
    <w:tmpl w:val="500C5F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D235CC"/>
    <w:multiLevelType w:val="hybridMultilevel"/>
    <w:tmpl w:val="2B862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4A7944BD"/>
    <w:multiLevelType w:val="hybridMultilevel"/>
    <w:tmpl w:val="0E148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10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2" w15:restartNumberingAfterBreak="0">
    <w:nsid w:val="71FD5A16"/>
    <w:multiLevelType w:val="hybridMultilevel"/>
    <w:tmpl w:val="24204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6E0E7A"/>
    <w:multiLevelType w:val="multilevel"/>
    <w:tmpl w:val="0409001D"/>
    <w:numStyleLink w:val="SolelBulletList1"/>
  </w:abstractNum>
  <w:abstractNum w:abstractNumId="14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5"/>
  </w:num>
  <w:num w:numId="2">
    <w:abstractNumId w:val="9"/>
  </w:num>
  <w:num w:numId="3">
    <w:abstractNumId w:val="0"/>
  </w:num>
  <w:num w:numId="4">
    <w:abstractNumId w:val="10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11"/>
  </w:num>
  <w:num w:numId="10">
    <w:abstractNumId w:val="14"/>
  </w:num>
  <w:num w:numId="11">
    <w:abstractNumId w:val="13"/>
  </w:num>
  <w:num w:numId="12">
    <w:abstractNumId w:val="7"/>
  </w:num>
  <w:num w:numId="13">
    <w:abstractNumId w:val="12"/>
  </w:num>
  <w:num w:numId="14">
    <w:abstractNumId w:val="2"/>
  </w:num>
  <w:num w:numId="15">
    <w:abstractNumId w:val="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04B75"/>
    <w:rsid w:val="00005067"/>
    <w:rsid w:val="000346D8"/>
    <w:rsid w:val="001B1929"/>
    <w:rsid w:val="001B27BD"/>
    <w:rsid w:val="001E01D8"/>
    <w:rsid w:val="002716AA"/>
    <w:rsid w:val="002D5C29"/>
    <w:rsid w:val="002F3EF4"/>
    <w:rsid w:val="0030210E"/>
    <w:rsid w:val="00305037"/>
    <w:rsid w:val="00336CDD"/>
    <w:rsid w:val="003C6E5C"/>
    <w:rsid w:val="003F541D"/>
    <w:rsid w:val="004A4352"/>
    <w:rsid w:val="004C3E62"/>
    <w:rsid w:val="004E0B2C"/>
    <w:rsid w:val="004F4C76"/>
    <w:rsid w:val="00514ED8"/>
    <w:rsid w:val="00572407"/>
    <w:rsid w:val="0062126D"/>
    <w:rsid w:val="006401F5"/>
    <w:rsid w:val="00643FC1"/>
    <w:rsid w:val="0067245D"/>
    <w:rsid w:val="00675430"/>
    <w:rsid w:val="00687099"/>
    <w:rsid w:val="0069370F"/>
    <w:rsid w:val="006C29C2"/>
    <w:rsid w:val="006D5BB8"/>
    <w:rsid w:val="006E25D4"/>
    <w:rsid w:val="007548B0"/>
    <w:rsid w:val="007C4A53"/>
    <w:rsid w:val="00951286"/>
    <w:rsid w:val="009B6B29"/>
    <w:rsid w:val="009F7FB7"/>
    <w:rsid w:val="00A662F8"/>
    <w:rsid w:val="00AC27D9"/>
    <w:rsid w:val="00AF6639"/>
    <w:rsid w:val="00B07843"/>
    <w:rsid w:val="00B32A3E"/>
    <w:rsid w:val="00B53C37"/>
    <w:rsid w:val="00B57622"/>
    <w:rsid w:val="00B85624"/>
    <w:rsid w:val="00BC4C4D"/>
    <w:rsid w:val="00C0265D"/>
    <w:rsid w:val="00C43315"/>
    <w:rsid w:val="00C70AF8"/>
    <w:rsid w:val="00CE76AB"/>
    <w:rsid w:val="00D20AF4"/>
    <w:rsid w:val="00DB4CD8"/>
    <w:rsid w:val="00DE5D66"/>
    <w:rsid w:val="00E630D4"/>
    <w:rsid w:val="00E8203D"/>
    <w:rsid w:val="00F15B21"/>
    <w:rsid w:val="00F9544C"/>
    <w:rsid w:val="00FE2D5F"/>
    <w:rsid w:val="00FF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D0FEFC"/>
  <w15:docId w15:val="{B04DA69D-904C-4299-9E88-9439332B0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  <w:style w:type="character" w:customStyle="1" w:styleId="hps">
    <w:name w:val="hps"/>
    <w:rsid w:val="00E63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ניהול התקשרויות" ma:contentTypeID="0x010100BF41BFF2ACFED247801F0BFFF2949EBB0200355629A65B84494DB40BEBC8E8DF733C" ma:contentTypeVersion="16" ma:contentTypeDescription="צור מסמך חדש." ma:contentTypeScope="" ma:versionID="9e6ce10999a848a60be26240411f85c1">
  <xsd:schema xmlns:xsd="http://www.w3.org/2001/XMLSchema" xmlns:xs="http://www.w3.org/2001/XMLSchema" xmlns:p="http://schemas.microsoft.com/office/2006/metadata/properties" xmlns:ns2="276fb107-33e2-4c3f-bae8-9cd5efb2baae" targetNamespace="http://schemas.microsoft.com/office/2006/metadata/properties" ma:root="true" ma:fieldsID="adbfd98846e3792bf8b9fd952a54c79d" ns2:_="">
    <xsd:import namespace="276fb107-33e2-4c3f-bae8-9cd5efb2baae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elautonumber" minOccurs="0"/>
                <xsd:element ref="ns2:elname" minOccurs="0"/>
                <xsd:element ref="ns2:elnewpapaerdate" minOccurs="0"/>
                <xsd:element ref="ns2:elnewpaper" minOccurs="0"/>
                <xsd:element ref="ns2:elnumber" minOccurs="0"/>
                <xsd:element ref="ns2:eltender" minOccurs="0"/>
                <xsd:element ref="ns2:elwebsitedate" minOccurs="0"/>
                <xsd:element ref="ns2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fb107-33e2-4c3f-bae8-9cd5efb2baae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elautonumber" ma:index="15" nillable="true" ma:displayName="elautonumber" ma:internalName="elautonumber">
      <xsd:simpleType>
        <xsd:restriction base="dms:Text">
          <xsd:maxLength value="255"/>
        </xsd:restriction>
      </xsd:simpleType>
    </xsd:element>
    <xsd:element name="elname" ma:index="16" nillable="true" ma:displayName="elname" ma:internalName="elname">
      <xsd:simpleType>
        <xsd:restriction base="dms:Text">
          <xsd:maxLength value="255"/>
        </xsd:restriction>
      </xsd:simpleType>
    </xsd:element>
    <xsd:element name="elnewpapaerdate" ma:index="17" nillable="true" ma:displayName="elnewpapaerdate" ma:internalName="elnewpapaerdate">
      <xsd:simpleType>
        <xsd:restriction base="dms:Text">
          <xsd:maxLength value="255"/>
        </xsd:restriction>
      </xsd:simpleType>
    </xsd:element>
    <xsd:element name="elnewpaper" ma:index="18" nillable="true" ma:displayName="elnewpaper" ma:internalName="elnewpaper">
      <xsd:simpleType>
        <xsd:restriction base="dms:Text">
          <xsd:maxLength value="255"/>
        </xsd:restriction>
      </xsd:simpleType>
    </xsd:element>
    <xsd:element name="elnumber" ma:index="19" nillable="true" ma:displayName="elnumber" ma:internalName="elnumber">
      <xsd:simpleType>
        <xsd:restriction base="dms:Text">
          <xsd:maxLength value="255"/>
        </xsd:restriction>
      </xsd:simpleType>
    </xsd:element>
    <xsd:element name="eltender" ma:index="20" nillable="true" ma:displayName="eltender" ma:internalName="eltender">
      <xsd:simpleType>
        <xsd:restriction base="dms:Text">
          <xsd:maxLength value="255"/>
        </xsd:restriction>
      </xsd:simpleType>
    </xsd:element>
    <xsd:element name="elwebsitedate" ma:index="21" nillable="true" ma:displayName="elwebsitedate" ma:internalName="elwebsitedate">
      <xsd:simpleType>
        <xsd:restriction base="dms:Text">
          <xsd:maxLength value="255"/>
        </xsd:restriction>
      </xsd:simpleType>
    </xsd:element>
    <xsd:element name="SDExternalEntityConnected" ma:index="22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oNumber xmlns="276fb107-33e2-4c3f-bae8-9cd5efb2baae" xsi:nil="true"/>
    <SDCategoryID xmlns="276fb107-33e2-4c3f-bae8-9cd5efb2baae" xsi:nil="true"/>
    <SDSignersLogins xmlns="276fb107-33e2-4c3f-bae8-9cd5efb2baae" xsi:nil="true"/>
    <elwebsitedate xmlns="276fb107-33e2-4c3f-bae8-9cd5efb2baae" xsi:nil="true"/>
    <SDDocumentSource xmlns="276fb107-33e2-4c3f-bae8-9cd5efb2baae" xsi:nil="true"/>
    <eltender xmlns="276fb107-33e2-4c3f-bae8-9cd5efb2baae" xsi:nil="true"/>
    <SDDocDate xmlns="276fb107-33e2-4c3f-bae8-9cd5efb2baae" xsi:nil="true"/>
    <elnewpapaerdate xmlns="276fb107-33e2-4c3f-bae8-9cd5efb2baae" xsi:nil="true"/>
    <SDHebDate xmlns="276fb107-33e2-4c3f-bae8-9cd5efb2baae" xsi:nil="true"/>
    <SDOfflineTo xmlns="276fb107-33e2-4c3f-bae8-9cd5efb2baae" xsi:nil="true"/>
    <SDOriginalID xmlns="276fb107-33e2-4c3f-bae8-9cd5efb2baae" xsi:nil="true"/>
    <elnumber xmlns="276fb107-33e2-4c3f-bae8-9cd5efb2baae" xsi:nil="true"/>
    <elname xmlns="276fb107-33e2-4c3f-bae8-9cd5efb2baae" xsi:nil="true"/>
    <SDAuthor xmlns="276fb107-33e2-4c3f-bae8-9cd5efb2baae" xsi:nil="true"/>
    <SDNumOfSignatures xmlns="276fb107-33e2-4c3f-bae8-9cd5efb2baae" xsi:nil="true"/>
    <SDLastSigningDate xmlns="276fb107-33e2-4c3f-bae8-9cd5efb2baae" xsi:nil="true"/>
    <elautonumber xmlns="276fb107-33e2-4c3f-bae8-9cd5efb2baae" xsi:nil="true"/>
    <SDCategories xmlns="276fb107-33e2-4c3f-bae8-9cd5efb2baae" xsi:nil="true"/>
    <SDAsmachta xmlns="276fb107-33e2-4c3f-bae8-9cd5efb2baae" xsi:nil="true"/>
    <elnewpaper xmlns="276fb107-33e2-4c3f-bae8-9cd5efb2baae" xsi:nil="true"/>
    <SDImportance xmlns="276fb107-33e2-4c3f-bae8-9cd5efb2baae" xsi:nil="true"/>
    <SDExternalEntityConnected xmlns="276fb107-33e2-4c3f-bae8-9cd5efb2baa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CC6FF7-4944-40CA-8177-2E14924326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6fb107-33e2-4c3f-bae8-9cd5efb2ba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276fb107-33e2-4c3f-bae8-9cd5efb2baae"/>
  </ds:schemaRefs>
</ds:datastoreItem>
</file>

<file path=customXml/itemProps4.xml><?xml version="1.0" encoding="utf-8"?>
<ds:datastoreItem xmlns:ds="http://schemas.openxmlformats.org/officeDocument/2006/customXml" ds:itemID="{500DFE3F-6C4B-4B90-8DC7-1FB031C8A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0</TotalTime>
  <Pages>2</Pages>
  <Words>369</Words>
  <Characters>1845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חווד יחיד - תחזוקת מערכת קמיליון למרפאת לוינסקי וחיפה לשנת 2019-2010 (2).docx.</vt:lpstr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חווד יחיד - תחזוקת מערכת קמיליון למרפאת לוינסקי וחיפה לשנת 2019-2010 (2).docx.</dc:title>
  <dc:creator>Marina Paz</dc:creator>
  <cp:lastModifiedBy>אתי מלאייב</cp:lastModifiedBy>
  <cp:revision>2</cp:revision>
  <dcterms:created xsi:type="dcterms:W3CDTF">2022-11-07T08:22:00Z</dcterms:created>
  <dcterms:modified xsi:type="dcterms:W3CDTF">2022-11-07T08:22:00Z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0x010100BF41BFF2ACFED247801F0BFFF2949EBB0200355629A65B84494DB40BEBC8E8DF733C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